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E0" w:rsidRDefault="00BF7338" w:rsidP="00BF7338">
      <w:pPr>
        <w:jc w:val="center"/>
        <w:rPr>
          <w:b/>
          <w:sz w:val="28"/>
        </w:rPr>
      </w:pPr>
      <w:r>
        <w:rPr>
          <w:b/>
          <w:sz w:val="28"/>
        </w:rPr>
        <w:t>D.I.R.T by numbers</w:t>
      </w:r>
    </w:p>
    <w:p w:rsidR="00BF7338" w:rsidRDefault="00BF7338" w:rsidP="00BF7338">
      <w:pPr>
        <w:jc w:val="center"/>
        <w:rPr>
          <w:i/>
          <w:sz w:val="28"/>
        </w:rPr>
      </w:pPr>
      <w:r>
        <w:rPr>
          <w:i/>
          <w:sz w:val="28"/>
        </w:rPr>
        <w:t>Directed improvement and reflection time</w:t>
      </w:r>
    </w:p>
    <w:p w:rsidR="00F96929" w:rsidRDefault="00F96929" w:rsidP="00F96929">
      <w:pPr>
        <w:rPr>
          <w:sz w:val="28"/>
        </w:rPr>
      </w:pPr>
      <w:r>
        <w:rPr>
          <w:sz w:val="28"/>
        </w:rPr>
        <w:t xml:space="preserve">When students write extended pieces of work it can be easy to write lengthy comments on WWW and EBI. This can result in hours spent on marking a class set of essays. </w:t>
      </w:r>
      <w:proofErr w:type="gramStart"/>
      <w:r>
        <w:rPr>
          <w:sz w:val="28"/>
        </w:rPr>
        <w:t>Two simple strategies to reduce marking by a number of hours.</w:t>
      </w:r>
      <w:proofErr w:type="gramEnd"/>
    </w:p>
    <w:p w:rsidR="00F96929" w:rsidRPr="00F96929" w:rsidRDefault="00F96929" w:rsidP="00F96929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Produce a feedback sheet. You can then highlight WWW – no need to write it. </w:t>
      </w:r>
    </w:p>
    <w:p w:rsidR="00F96929" w:rsidRDefault="00F96929" w:rsidP="00F96929">
      <w:pPr>
        <w:rPr>
          <w:sz w:val="28"/>
        </w:rPr>
      </w:pPr>
      <w:bookmarkStart w:id="0" w:name="_GoBack"/>
      <w:r w:rsidRPr="00F96929">
        <w:rPr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3AD4082C" wp14:editId="734A4F55">
            <wp:simplePos x="0" y="0"/>
            <wp:positionH relativeFrom="column">
              <wp:posOffset>830580</wp:posOffset>
            </wp:positionH>
            <wp:positionV relativeFrom="paragraph">
              <wp:posOffset>61595</wp:posOffset>
            </wp:positionV>
            <wp:extent cx="4594860" cy="3225165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t="19958" r="17602" b="7874"/>
                    <a:stretch/>
                  </pic:blipFill>
                  <pic:spPr bwMode="auto">
                    <a:xfrm>
                      <a:off x="0" y="0"/>
                      <a:ext cx="459486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rPr>
          <w:sz w:val="28"/>
        </w:rPr>
      </w:pPr>
    </w:p>
    <w:p w:rsidR="00F96929" w:rsidRDefault="00F96929" w:rsidP="00F96929">
      <w:pPr>
        <w:pStyle w:val="ListParagraph"/>
        <w:numPr>
          <w:ilvl w:val="0"/>
          <w:numId w:val="1"/>
        </w:numPr>
        <w:rPr>
          <w:sz w:val="28"/>
        </w:rPr>
      </w:pPr>
      <w:r w:rsidRPr="00F96929">
        <w:rPr>
          <w:sz w:val="28"/>
        </w:rPr>
        <w:t>For EBI</w:t>
      </w:r>
      <w:r>
        <w:rPr>
          <w:sz w:val="28"/>
        </w:rPr>
        <w:t xml:space="preserve"> </w:t>
      </w:r>
      <w:r w:rsidRPr="00F96929">
        <w:rPr>
          <w:sz w:val="28"/>
        </w:rPr>
        <w:t xml:space="preserve">you notice similar areas that need to be improved on. Instead of writing the same </w:t>
      </w:r>
      <w:proofErr w:type="gramStart"/>
      <w:r w:rsidRPr="00F96929">
        <w:rPr>
          <w:sz w:val="28"/>
        </w:rPr>
        <w:t>thing again and again just simply use</w:t>
      </w:r>
      <w:proofErr w:type="gramEnd"/>
      <w:r w:rsidRPr="00F96929">
        <w:rPr>
          <w:sz w:val="28"/>
        </w:rPr>
        <w:t xml:space="preserve"> a number.  When the students get their work back the codes are displayed. They can then write down what t</w:t>
      </w:r>
      <w:r>
        <w:rPr>
          <w:sz w:val="28"/>
        </w:rPr>
        <w:t xml:space="preserve">heir action for improvement is and then they are given time to reflect and improve. </w:t>
      </w:r>
    </w:p>
    <w:p w:rsidR="00F96929" w:rsidRDefault="00F96929" w:rsidP="00F96929">
      <w:pPr>
        <w:pStyle w:val="ListParagraph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819B43" wp14:editId="402E0ADE">
            <wp:simplePos x="0" y="0"/>
            <wp:positionH relativeFrom="column">
              <wp:posOffset>1379220</wp:posOffset>
            </wp:positionH>
            <wp:positionV relativeFrom="paragraph">
              <wp:posOffset>121920</wp:posOffset>
            </wp:positionV>
            <wp:extent cx="3672840" cy="2754630"/>
            <wp:effectExtent l="0" t="0" r="381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9" t="17778" r="17180" b="13846"/>
                    <a:stretch/>
                  </pic:blipFill>
                  <pic:spPr bwMode="auto">
                    <a:xfrm>
                      <a:off x="0" y="0"/>
                      <a:ext cx="3672840" cy="27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Default="00F96929" w:rsidP="00F96929">
      <w:pPr>
        <w:pStyle w:val="ListParagraph"/>
        <w:rPr>
          <w:sz w:val="28"/>
        </w:rPr>
      </w:pPr>
    </w:p>
    <w:p w:rsidR="00F96929" w:rsidRPr="00F96929" w:rsidRDefault="00F96929" w:rsidP="00F96929">
      <w:pPr>
        <w:pStyle w:val="ListParagraph"/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  <w:r w:rsidRPr="00F96929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9147" wp14:editId="3AF227C9">
                <wp:simplePos x="0" y="0"/>
                <wp:positionH relativeFrom="column">
                  <wp:posOffset>2895600</wp:posOffset>
                </wp:positionH>
                <wp:positionV relativeFrom="paragraph">
                  <wp:posOffset>4753610</wp:posOffset>
                </wp:positionV>
                <wp:extent cx="1950720" cy="701040"/>
                <wp:effectExtent l="0" t="0" r="11430" b="2286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701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929" w:rsidRDefault="00F96929" w:rsidP="00F96929">
                            <w:pPr>
                              <w:jc w:val="center"/>
                            </w:pPr>
                            <w:r>
                              <w:t>Students write down what they need to do to improve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228pt;margin-top:374.3pt;width:153.6pt;height:55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" fillcolor="white [3201]" strokecolor="black [3200]" strokeweight="2pt">
                <v:textbox>
                  <w:txbxContent>
                    <w:p w:rsidR="00F96929" w:rsidRDefault="00F96929" w:rsidP="00F96929">
                      <w:pPr>
                        <w:jc w:val="center"/>
                      </w:pPr>
                      <w:r>
                        <w:t>Students write down what they need to do to improve</w:t>
                      </w:r>
                    </w:p>
                  </w:txbxContent>
                </v:textbox>
              </v:roundrect>
            </w:pict>
          </mc:Fallback>
        </mc:AlternateContent>
      </w:r>
      <w:r w:rsidRPr="00F96929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ED1F6F" wp14:editId="01DBE83A">
                <wp:simplePos x="0" y="0"/>
                <wp:positionH relativeFrom="column">
                  <wp:posOffset>2385060</wp:posOffset>
                </wp:positionH>
                <wp:positionV relativeFrom="paragraph">
                  <wp:posOffset>4258310</wp:posOffset>
                </wp:positionV>
                <wp:extent cx="1150620" cy="495300"/>
                <wp:effectExtent l="0" t="57150" r="3048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0620" cy="4953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87.8pt;margin-top:335.3pt;width:90.6pt;height:39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" strokecolor="black [3213]" strokeweight="4pt">
                <v:stroke endarrow="open"/>
              </v:shape>
            </w:pict>
          </mc:Fallback>
        </mc:AlternateContent>
      </w:r>
      <w:r w:rsidRPr="00F96929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68B922" wp14:editId="089332CF">
                <wp:simplePos x="0" y="0"/>
                <wp:positionH relativeFrom="column">
                  <wp:posOffset>3604260</wp:posOffset>
                </wp:positionH>
                <wp:positionV relativeFrom="paragraph">
                  <wp:posOffset>2604770</wp:posOffset>
                </wp:positionV>
                <wp:extent cx="1744980" cy="982980"/>
                <wp:effectExtent l="0" t="0" r="26670" b="266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82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929" w:rsidRDefault="00F96929" w:rsidP="00F96929">
                            <w:pPr>
                              <w:jc w:val="center"/>
                            </w:pPr>
                            <w:r>
                              <w:t>EBI – number given – in this case a specific point made – however this is not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7" style="position:absolute;margin-left:283.8pt;margin-top:205.1pt;width:137.4pt;height:7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" fillcolor="white [3201]" strokecolor="black [3200]" strokeweight="2pt">
                <v:textbox>
                  <w:txbxContent>
                    <w:p w:rsidR="00F96929" w:rsidRDefault="00F96929" w:rsidP="00F96929">
                      <w:pPr>
                        <w:jc w:val="center"/>
                      </w:pPr>
                      <w:r>
                        <w:t>EBI – number given – in this case a specific point made – however this is not needed</w:t>
                      </w:r>
                    </w:p>
                  </w:txbxContent>
                </v:textbox>
              </v:roundrect>
            </w:pict>
          </mc:Fallback>
        </mc:AlternateContent>
      </w:r>
      <w:r w:rsidRPr="00F96929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0F75C" wp14:editId="2FEE34D4">
                <wp:simplePos x="0" y="0"/>
                <wp:positionH relativeFrom="column">
                  <wp:posOffset>4244340</wp:posOffset>
                </wp:positionH>
                <wp:positionV relativeFrom="paragraph">
                  <wp:posOffset>2002790</wp:posOffset>
                </wp:positionV>
                <wp:extent cx="0" cy="601980"/>
                <wp:effectExtent l="171450" t="38100" r="76200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198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34.2pt;margin-top:157.7pt;width:0;height:47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" strokecolor="black [3213]" strokeweight="4pt">
                <v:stroke endarrow="open"/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D6987" wp14:editId="607648F1">
                <wp:simplePos x="0" y="0"/>
                <wp:positionH relativeFrom="column">
                  <wp:posOffset>1280160</wp:posOffset>
                </wp:positionH>
                <wp:positionV relativeFrom="paragraph">
                  <wp:posOffset>2315210</wp:posOffset>
                </wp:positionV>
                <wp:extent cx="213360" cy="289560"/>
                <wp:effectExtent l="38100" t="38100" r="53340" b="342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2895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00.8pt;margin-top:182.3pt;width:16.8pt;height:22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" strokecolor="black [3213]" strokeweight="4pt">
                <v:stroke endarrow="open"/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92AC8" wp14:editId="0A4AFD59">
                <wp:simplePos x="0" y="0"/>
                <wp:positionH relativeFrom="column">
                  <wp:posOffset>640080</wp:posOffset>
                </wp:positionH>
                <wp:positionV relativeFrom="paragraph">
                  <wp:posOffset>2604770</wp:posOffset>
                </wp:positionV>
                <wp:extent cx="1356360" cy="701040"/>
                <wp:effectExtent l="0" t="0" r="15240" b="2286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701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929" w:rsidRDefault="00F96929" w:rsidP="00F96929">
                            <w:pPr>
                              <w:jc w:val="center"/>
                            </w:pPr>
                            <w:r>
                              <w:t>WWW points highlighted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8" style="position:absolute;margin-left:50.4pt;margin-top:205.1pt;width:106.8pt;height:5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" fillcolor="white [3201]" strokecolor="black [3200]" strokeweight="2pt">
                <v:textbox>
                  <w:txbxContent>
                    <w:p w:rsidR="00F96929" w:rsidRDefault="00F96929" w:rsidP="00F96929">
                      <w:pPr>
                        <w:jc w:val="center"/>
                      </w:pPr>
                      <w:r>
                        <w:t>WWW points highlighted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 wp14:anchorId="79E5E5C4" wp14:editId="03AC9761">
            <wp:simplePos x="0" y="0"/>
            <wp:positionH relativeFrom="column">
              <wp:posOffset>7620</wp:posOffset>
            </wp:positionH>
            <wp:positionV relativeFrom="paragraph">
              <wp:posOffset>-60960</wp:posOffset>
            </wp:positionV>
            <wp:extent cx="6645910" cy="4984750"/>
            <wp:effectExtent l="0" t="0" r="254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16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32" w:rsidRDefault="00084A32" w:rsidP="00F96929">
      <w:pPr>
        <w:rPr>
          <w:sz w:val="28"/>
        </w:rPr>
      </w:pPr>
    </w:p>
    <w:p w:rsidR="00084A32" w:rsidRDefault="00084A32">
      <w:pPr>
        <w:rPr>
          <w:sz w:val="28"/>
        </w:rPr>
      </w:pPr>
      <w:r>
        <w:rPr>
          <w:sz w:val="28"/>
        </w:rPr>
        <w:br w:type="page"/>
      </w:r>
    </w:p>
    <w:p w:rsidR="00F96929" w:rsidRDefault="00084A32" w:rsidP="00F96929">
      <w:pPr>
        <w:rPr>
          <w:sz w:val="28"/>
        </w:rPr>
      </w:pPr>
      <w:r>
        <w:rPr>
          <w:sz w:val="28"/>
        </w:rPr>
        <w:lastRenderedPageBreak/>
        <w:t xml:space="preserve">Students then have an opportunity to work on this action in green pen. </w:t>
      </w: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  <w:r w:rsidRPr="00084A3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0AE2D7" wp14:editId="63AD3203">
                <wp:simplePos x="0" y="0"/>
                <wp:positionH relativeFrom="column">
                  <wp:posOffset>4739640</wp:posOffset>
                </wp:positionH>
                <wp:positionV relativeFrom="paragraph">
                  <wp:posOffset>4234180</wp:posOffset>
                </wp:positionV>
                <wp:extent cx="1744980" cy="982980"/>
                <wp:effectExtent l="0" t="0" r="26670" b="266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82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32" w:rsidRDefault="00084A32" w:rsidP="00084A32">
                            <w:pPr>
                              <w:jc w:val="center"/>
                            </w:pPr>
                            <w:r>
                              <w:t>Improvements made by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9" style="position:absolute;margin-left:373.2pt;margin-top:333.4pt;width:137.4pt;height:7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" fillcolor="white [3201]" strokecolor="black [3200]" strokeweight="2pt">
                <v:textbox>
                  <w:txbxContent>
                    <w:p w:rsidR="00084A32" w:rsidRDefault="00084A32" w:rsidP="00084A32">
                      <w:pPr>
                        <w:jc w:val="center"/>
                      </w:pPr>
                      <w:r>
                        <w:t>Improvements made by students</w:t>
                      </w:r>
                    </w:p>
                  </w:txbxContent>
                </v:textbox>
              </v:roundrect>
            </w:pict>
          </mc:Fallback>
        </mc:AlternateContent>
      </w:r>
      <w:r w:rsidRPr="00084A3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0580E7" wp14:editId="452EFBF4">
                <wp:simplePos x="0" y="0"/>
                <wp:positionH relativeFrom="column">
                  <wp:posOffset>5379720</wp:posOffset>
                </wp:positionH>
                <wp:positionV relativeFrom="paragraph">
                  <wp:posOffset>3632200</wp:posOffset>
                </wp:positionV>
                <wp:extent cx="0" cy="601980"/>
                <wp:effectExtent l="171450" t="38100" r="76200" b="266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198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423.6pt;margin-top:286pt;width:0;height:47.4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" strokecolor="black [3213]" strokeweight="4pt">
                <v:stroke endarrow="open"/>
              </v:shape>
            </w:pict>
          </mc:Fallback>
        </mc:AlternateContent>
      </w:r>
      <w:r w:rsidRPr="00084A3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BAB2D" wp14:editId="37E29E03">
                <wp:simplePos x="0" y="0"/>
                <wp:positionH relativeFrom="column">
                  <wp:posOffset>5280660</wp:posOffset>
                </wp:positionH>
                <wp:positionV relativeFrom="paragraph">
                  <wp:posOffset>713740</wp:posOffset>
                </wp:positionV>
                <wp:extent cx="1744980" cy="982980"/>
                <wp:effectExtent l="0" t="0" r="26670" b="2667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82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32" w:rsidRDefault="00084A32" w:rsidP="00084A32">
                            <w:pPr>
                              <w:jc w:val="center"/>
                            </w:pPr>
                            <w:r>
                              <w:t>Use of the number to pinpoint a specific area for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0" style="position:absolute;margin-left:415.8pt;margin-top:56.2pt;width:137.4pt;height:7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" fillcolor="white [3201]" strokecolor="black [3200]" strokeweight="2pt">
                <v:textbox>
                  <w:txbxContent>
                    <w:p w:rsidR="00084A32" w:rsidRDefault="00084A32" w:rsidP="00084A32">
                      <w:pPr>
                        <w:jc w:val="center"/>
                      </w:pPr>
                      <w:r>
                        <w:t>Use of the number to pinpoint a specific area for action</w:t>
                      </w:r>
                    </w:p>
                  </w:txbxContent>
                </v:textbox>
              </v:roundrect>
            </w:pict>
          </mc:Fallback>
        </mc:AlternateContent>
      </w:r>
      <w:r w:rsidRPr="00084A3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54C80" wp14:editId="1074B593">
                <wp:simplePos x="0" y="0"/>
                <wp:positionH relativeFrom="column">
                  <wp:posOffset>4411980</wp:posOffset>
                </wp:positionH>
                <wp:positionV relativeFrom="paragraph">
                  <wp:posOffset>1187450</wp:posOffset>
                </wp:positionV>
                <wp:extent cx="876300" cy="152400"/>
                <wp:effectExtent l="38100" t="57150" r="19050" b="152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524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47.4pt;margin-top:93.5pt;width:69pt;height:1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" strokecolor="black [3213]" strokeweight="4pt">
                <v:stroke endarrow="open"/>
              </v:shape>
            </w:pict>
          </mc:Fallback>
        </mc:AlternateContent>
      </w:r>
      <w:r>
        <w:rPr>
          <w:noProof/>
          <w:sz w:val="28"/>
          <w:lang w:eastAsia="en-GB"/>
        </w:rPr>
        <w:drawing>
          <wp:anchor distT="0" distB="0" distL="114300" distR="114300" simplePos="0" relativeHeight="251669504" behindDoc="0" locked="0" layoutInCell="1" allowOverlap="1" wp14:anchorId="432CD8D8" wp14:editId="2A87A18C">
            <wp:simplePos x="0" y="0"/>
            <wp:positionH relativeFrom="column">
              <wp:posOffset>76200</wp:posOffset>
            </wp:positionH>
            <wp:positionV relativeFrom="paragraph">
              <wp:posOffset>127635</wp:posOffset>
            </wp:positionV>
            <wp:extent cx="6645910" cy="4984750"/>
            <wp:effectExtent l="0" t="762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A3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9A872B" wp14:editId="4A405603">
                <wp:simplePos x="0" y="0"/>
                <wp:positionH relativeFrom="column">
                  <wp:posOffset>990600</wp:posOffset>
                </wp:positionH>
                <wp:positionV relativeFrom="paragraph">
                  <wp:posOffset>5095240</wp:posOffset>
                </wp:positionV>
                <wp:extent cx="1744980" cy="982980"/>
                <wp:effectExtent l="0" t="0" r="26670" b="266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82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32" w:rsidRDefault="00084A32" w:rsidP="00084A32">
                            <w:pPr>
                              <w:jc w:val="center"/>
                            </w:pPr>
                            <w:r>
                              <w:t>Simple checking by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1" style="position:absolute;margin-left:78pt;margin-top:401.2pt;width:137.4pt;height:7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" fillcolor="white [3201]" strokecolor="black [3200]" strokeweight="2pt">
                <v:textbox>
                  <w:txbxContent>
                    <w:p w:rsidR="00084A32" w:rsidRDefault="00084A32" w:rsidP="00084A32">
                      <w:pPr>
                        <w:jc w:val="center"/>
                      </w:pPr>
                      <w:r>
                        <w:t>Simple checking by teacher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  <w:r w:rsidRPr="00084A3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83CC78" wp14:editId="4047DD0D">
                <wp:simplePos x="0" y="0"/>
                <wp:positionH relativeFrom="column">
                  <wp:posOffset>1874520</wp:posOffset>
                </wp:positionH>
                <wp:positionV relativeFrom="paragraph">
                  <wp:posOffset>369570</wp:posOffset>
                </wp:positionV>
                <wp:extent cx="0" cy="601980"/>
                <wp:effectExtent l="171450" t="38100" r="76200" b="266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198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47.6pt;margin-top:29.1pt;width:0;height:47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" strokecolor="black [3213]" strokeweight="4pt">
                <v:stroke endarrow="open"/>
              </v:shape>
            </w:pict>
          </mc:Fallback>
        </mc:AlternateContent>
      </w: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sz w:val="28"/>
        </w:rPr>
      </w:pPr>
    </w:p>
    <w:p w:rsidR="00084A32" w:rsidRDefault="00084A32" w:rsidP="00F96929">
      <w:pPr>
        <w:rPr>
          <w:b/>
          <w:sz w:val="28"/>
        </w:rPr>
      </w:pPr>
      <w:r>
        <w:rPr>
          <w:b/>
          <w:sz w:val="28"/>
        </w:rPr>
        <w:t>Pros:</w:t>
      </w:r>
    </w:p>
    <w:p w:rsidR="00084A32" w:rsidRDefault="00084A32" w:rsidP="00F96929">
      <w:pPr>
        <w:rPr>
          <w:sz w:val="28"/>
        </w:rPr>
      </w:pPr>
      <w:proofErr w:type="gramStart"/>
      <w:r>
        <w:rPr>
          <w:sz w:val="28"/>
        </w:rPr>
        <w:t>Reduces marking time – before it would take around 2 hours to mark a set of 32 assessments.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With this method around 45 minutes.</w:t>
      </w:r>
      <w:proofErr w:type="gramEnd"/>
      <w:r>
        <w:rPr>
          <w:sz w:val="28"/>
        </w:rPr>
        <w:t xml:space="preserve"> </w:t>
      </w:r>
    </w:p>
    <w:p w:rsidR="00084A32" w:rsidRDefault="00084A32" w:rsidP="00F96929">
      <w:pPr>
        <w:rPr>
          <w:b/>
          <w:sz w:val="28"/>
        </w:rPr>
      </w:pPr>
      <w:r>
        <w:rPr>
          <w:b/>
          <w:sz w:val="28"/>
        </w:rPr>
        <w:t>Things to consider:</w:t>
      </w:r>
    </w:p>
    <w:p w:rsidR="00084A32" w:rsidRDefault="00084A32" w:rsidP="00F96929">
      <w:pPr>
        <w:rPr>
          <w:sz w:val="28"/>
        </w:rPr>
      </w:pPr>
      <w:r>
        <w:rPr>
          <w:sz w:val="28"/>
        </w:rPr>
        <w:t xml:space="preserve">Pre-prepare feedback sheets </w:t>
      </w:r>
    </w:p>
    <w:p w:rsidR="00084A32" w:rsidRPr="00084A32" w:rsidRDefault="00084A32" w:rsidP="00F96929">
      <w:pPr>
        <w:rPr>
          <w:sz w:val="28"/>
        </w:rPr>
      </w:pPr>
      <w:r>
        <w:rPr>
          <w:sz w:val="28"/>
        </w:rPr>
        <w:t xml:space="preserve">You could have a standard list of codes use in the front of an exercise book to make marking even easier. </w:t>
      </w:r>
    </w:p>
    <w:sectPr w:rsidR="00084A32" w:rsidRPr="00084A32" w:rsidSect="00111F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2642"/>
    <w:multiLevelType w:val="hybridMultilevel"/>
    <w:tmpl w:val="BC220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4F"/>
    <w:rsid w:val="00084A32"/>
    <w:rsid w:val="00111F4F"/>
    <w:rsid w:val="0012749A"/>
    <w:rsid w:val="00193828"/>
    <w:rsid w:val="004730D4"/>
    <w:rsid w:val="00BF7338"/>
    <w:rsid w:val="00C71209"/>
    <w:rsid w:val="00CE2090"/>
    <w:rsid w:val="00F9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1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9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69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1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9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6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666595CA</Template>
  <TotalTime>1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STBAYLEYJ</dc:creator>
  <cp:lastModifiedBy>STBORSDENN</cp:lastModifiedBy>
  <cp:revision>2</cp:revision>
  <cp:lastPrinted>2018-02-23T08:33:00Z</cp:lastPrinted>
  <dcterms:created xsi:type="dcterms:W3CDTF">2018-03-01T09:49:00Z</dcterms:created>
  <dcterms:modified xsi:type="dcterms:W3CDTF">2018-03-01T09:49:00Z</dcterms:modified>
</cp:coreProperties>
</file>